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16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5"/>
        <w:gridCol w:w="824"/>
        <w:gridCol w:w="1350"/>
        <w:gridCol w:w="799"/>
        <w:gridCol w:w="3116"/>
        <w:gridCol w:w="1000"/>
        <w:gridCol w:w="766"/>
        <w:gridCol w:w="2571"/>
      </w:tblGrid>
      <w:tr w:rsidR="00795844" w:rsidRPr="00C9238F" w14:paraId="1BB695E2" w14:textId="77777777" w:rsidTr="00795844">
        <w:tc>
          <w:tcPr>
            <w:tcW w:w="1661" w:type="pct"/>
            <w:gridSpan w:val="4"/>
            <w:vAlign w:val="bottom"/>
          </w:tcPr>
          <w:p w14:paraId="52A8F003" w14:textId="2B540617" w:rsidR="00C9238F" w:rsidRPr="00C9238F" w:rsidRDefault="00795844" w:rsidP="00576892">
            <w:pPr>
              <w:spacing w:before="240"/>
            </w:pPr>
            <w:r>
              <w:t>Contact First/Last name:</w:t>
            </w:r>
          </w:p>
        </w:tc>
        <w:tc>
          <w:tcPr>
            <w:tcW w:w="3339" w:type="pct"/>
            <w:gridSpan w:val="4"/>
            <w:tcBorders>
              <w:bottom w:val="single" w:sz="4" w:space="0" w:color="auto"/>
            </w:tcBorders>
            <w:vAlign w:val="bottom"/>
          </w:tcPr>
          <w:p w14:paraId="360C94D6" w14:textId="77777777" w:rsidR="00C9238F" w:rsidRPr="00C9238F" w:rsidRDefault="00C9238F" w:rsidP="00576892">
            <w:pPr>
              <w:spacing w:before="240"/>
            </w:pPr>
          </w:p>
        </w:tc>
      </w:tr>
      <w:tr w:rsidR="00795844" w:rsidRPr="00C9238F" w14:paraId="627A9BF6" w14:textId="77777777" w:rsidTr="00795844">
        <w:tc>
          <w:tcPr>
            <w:tcW w:w="1661" w:type="pct"/>
            <w:gridSpan w:val="4"/>
            <w:vAlign w:val="bottom"/>
          </w:tcPr>
          <w:p w14:paraId="46A0C529" w14:textId="11E15217" w:rsidR="00C9238F" w:rsidRPr="00C9238F" w:rsidRDefault="00795844" w:rsidP="00576892">
            <w:pPr>
              <w:spacing w:before="240"/>
            </w:pPr>
            <w:r>
              <w:t>Company name:</w:t>
            </w:r>
          </w:p>
        </w:tc>
        <w:tc>
          <w:tcPr>
            <w:tcW w:w="3339" w:type="pct"/>
            <w:gridSpan w:val="4"/>
            <w:tcBorders>
              <w:bottom w:val="single" w:sz="4" w:space="0" w:color="auto"/>
            </w:tcBorders>
            <w:vAlign w:val="bottom"/>
          </w:tcPr>
          <w:p w14:paraId="20B8895E" w14:textId="77777777" w:rsidR="00C9238F" w:rsidRPr="00C9238F" w:rsidRDefault="00C9238F" w:rsidP="00576892">
            <w:pPr>
              <w:spacing w:before="240"/>
            </w:pPr>
          </w:p>
        </w:tc>
      </w:tr>
      <w:tr w:rsidR="00795844" w:rsidRPr="00C9238F" w14:paraId="5AEEC8D1" w14:textId="77777777" w:rsidTr="00795844">
        <w:sdt>
          <w:sdtPr>
            <w:id w:val="572943512"/>
            <w:placeholder>
              <w:docPart w:val="2ACFD9DE5D264121A7F272350B0C7BA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661" w:type="pct"/>
                <w:gridSpan w:val="4"/>
                <w:vAlign w:val="bottom"/>
              </w:tcPr>
              <w:p w14:paraId="14BE0AC8" w14:textId="77777777" w:rsidR="00C9238F" w:rsidRPr="00C9238F" w:rsidRDefault="00C96307" w:rsidP="00576892">
                <w:pPr>
                  <w:spacing w:before="240"/>
                </w:pPr>
                <w:r w:rsidRPr="00576892">
                  <w:t>Address</w:t>
                </w:r>
              </w:p>
            </w:tc>
          </w:sdtContent>
        </w:sdt>
        <w:tc>
          <w:tcPr>
            <w:tcW w:w="3339" w:type="pct"/>
            <w:gridSpan w:val="4"/>
            <w:tcBorders>
              <w:bottom w:val="single" w:sz="4" w:space="0" w:color="auto"/>
            </w:tcBorders>
            <w:vAlign w:val="bottom"/>
          </w:tcPr>
          <w:p w14:paraId="59B04909" w14:textId="77777777" w:rsidR="00C9238F" w:rsidRPr="00C9238F" w:rsidRDefault="00C9238F" w:rsidP="00576892">
            <w:pPr>
              <w:spacing w:before="240"/>
            </w:pPr>
          </w:p>
        </w:tc>
      </w:tr>
      <w:tr w:rsidR="00795844" w:rsidRPr="00C9238F" w14:paraId="0B3A915E" w14:textId="77777777" w:rsidTr="00795844">
        <w:sdt>
          <w:sdtPr>
            <w:id w:val="-521243642"/>
            <w:placeholder>
              <w:docPart w:val="89F1BEF5799847D2986D38BF2D23B5F5"/>
            </w:placeholder>
            <w:temporary/>
            <w:showingPlcHdr/>
            <w15:appearance w15:val="hidden"/>
          </w:sdtPr>
          <w:sdtEndPr/>
          <w:sdtContent>
            <w:tc>
              <w:tcPr>
                <w:tcW w:w="1661" w:type="pct"/>
                <w:gridSpan w:val="4"/>
                <w:vAlign w:val="bottom"/>
              </w:tcPr>
              <w:p w14:paraId="159ADF02" w14:textId="77777777" w:rsidR="00C9238F" w:rsidRPr="00C9238F" w:rsidRDefault="00C96307" w:rsidP="00576892">
                <w:pPr>
                  <w:spacing w:before="240"/>
                </w:pPr>
                <w:r w:rsidRPr="00576892">
                  <w:t>City/State/Zip</w:t>
                </w:r>
              </w:p>
            </w:tc>
          </w:sdtContent>
        </w:sdt>
        <w:tc>
          <w:tcPr>
            <w:tcW w:w="3339" w:type="pct"/>
            <w:gridSpan w:val="4"/>
            <w:tcBorders>
              <w:bottom w:val="single" w:sz="4" w:space="0" w:color="auto"/>
            </w:tcBorders>
            <w:vAlign w:val="bottom"/>
          </w:tcPr>
          <w:p w14:paraId="716A0479" w14:textId="77777777" w:rsidR="00C9238F" w:rsidRPr="00C9238F" w:rsidRDefault="00C9238F" w:rsidP="00576892">
            <w:pPr>
              <w:spacing w:before="240"/>
            </w:pPr>
          </w:p>
        </w:tc>
      </w:tr>
      <w:tr w:rsidR="00795844" w:rsidRPr="00C9238F" w14:paraId="2ECD3252" w14:textId="77777777" w:rsidTr="00795844">
        <w:tc>
          <w:tcPr>
            <w:tcW w:w="1661" w:type="pct"/>
            <w:gridSpan w:val="4"/>
            <w:vAlign w:val="bottom"/>
          </w:tcPr>
          <w:p w14:paraId="60E77CEB" w14:textId="4BD7684C" w:rsidR="00576892" w:rsidRPr="00C9238F" w:rsidRDefault="00795844" w:rsidP="00576892">
            <w:pPr>
              <w:spacing w:before="240"/>
            </w:pPr>
            <w:r>
              <w:t>Office phone</w:t>
            </w:r>
          </w:p>
        </w:tc>
        <w:tc>
          <w:tcPr>
            <w:tcW w:w="1396" w:type="pct"/>
            <w:tcBorders>
              <w:bottom w:val="single" w:sz="4" w:space="0" w:color="auto"/>
            </w:tcBorders>
            <w:vAlign w:val="bottom"/>
          </w:tcPr>
          <w:p w14:paraId="2BB01EEF" w14:textId="77777777" w:rsidR="00576892" w:rsidRPr="00C9238F" w:rsidRDefault="00576892" w:rsidP="00576892">
            <w:pPr>
              <w:spacing w:before="240"/>
            </w:pPr>
          </w:p>
        </w:tc>
        <w:sdt>
          <w:sdtPr>
            <w:id w:val="-1074967882"/>
            <w:placeholder>
              <w:docPart w:val="FAFBA6DBA2A2489989A57DDCF9131405"/>
            </w:placeholder>
            <w:temporary/>
            <w:showingPlcHdr/>
            <w15:appearance w15:val="hidden"/>
          </w:sdtPr>
          <w:sdtEndPr/>
          <w:sdtContent>
            <w:tc>
              <w:tcPr>
                <w:tcW w:w="791" w:type="pct"/>
                <w:gridSpan w:val="2"/>
                <w:vAlign w:val="bottom"/>
              </w:tcPr>
              <w:p w14:paraId="1E9F8F51" w14:textId="77777777" w:rsidR="00576892" w:rsidRPr="00846B76" w:rsidRDefault="00576892" w:rsidP="00576892">
                <w:r>
                  <w:t>Cell</w:t>
                </w:r>
                <w:r w:rsidRPr="0090596C">
                  <w:t xml:space="preserve"> Phone</w:t>
                </w:r>
              </w:p>
            </w:tc>
          </w:sdtContent>
        </w:sdt>
        <w:tc>
          <w:tcPr>
            <w:tcW w:w="1152" w:type="pct"/>
            <w:tcBorders>
              <w:bottom w:val="single" w:sz="4" w:space="0" w:color="auto"/>
            </w:tcBorders>
            <w:vAlign w:val="bottom"/>
          </w:tcPr>
          <w:p w14:paraId="6A49DDC1" w14:textId="77777777" w:rsidR="00576892" w:rsidRPr="00C9238F" w:rsidRDefault="00576892" w:rsidP="00576892">
            <w:pPr>
              <w:spacing w:before="240"/>
            </w:pPr>
          </w:p>
        </w:tc>
      </w:tr>
      <w:tr w:rsidR="00795844" w:rsidRPr="00C9238F" w14:paraId="4BAD0612" w14:textId="77777777" w:rsidTr="00795844">
        <w:sdt>
          <w:sdtPr>
            <w:id w:val="-965116832"/>
            <w:placeholder>
              <w:docPart w:val="6FDF01683C464A168F9E94436E7DE282"/>
            </w:placeholder>
            <w:temporary/>
            <w:showingPlcHdr/>
            <w15:appearance w15:val="hidden"/>
          </w:sdtPr>
          <w:sdtEndPr/>
          <w:sdtContent>
            <w:tc>
              <w:tcPr>
                <w:tcW w:w="1661" w:type="pct"/>
                <w:gridSpan w:val="4"/>
                <w:vAlign w:val="bottom"/>
              </w:tcPr>
              <w:p w14:paraId="11103B46" w14:textId="77777777" w:rsidR="00C9238F" w:rsidRPr="00C9238F" w:rsidRDefault="00C96307" w:rsidP="00576892">
                <w:pPr>
                  <w:spacing w:before="240"/>
                </w:pPr>
                <w:r w:rsidRPr="00576892">
                  <w:t>Email</w:t>
                </w:r>
              </w:p>
            </w:tc>
          </w:sdtContent>
        </w:sdt>
        <w:tc>
          <w:tcPr>
            <w:tcW w:w="3339" w:type="pct"/>
            <w:gridSpan w:val="4"/>
            <w:tcBorders>
              <w:bottom w:val="single" w:sz="4" w:space="0" w:color="auto"/>
            </w:tcBorders>
            <w:vAlign w:val="bottom"/>
          </w:tcPr>
          <w:p w14:paraId="36BEAAD9" w14:textId="77777777" w:rsidR="00C9238F" w:rsidRPr="00C9238F" w:rsidRDefault="00C9238F" w:rsidP="00576892">
            <w:pPr>
              <w:spacing w:before="240"/>
            </w:pPr>
          </w:p>
        </w:tc>
      </w:tr>
      <w:tr w:rsidR="00C9238F" w:rsidRPr="00C9238F" w14:paraId="629158BC" w14:textId="77777777" w:rsidTr="00795844">
        <w:trPr>
          <w:trHeight w:val="54"/>
        </w:trPr>
        <w:tc>
          <w:tcPr>
            <w:tcW w:w="5000" w:type="pct"/>
            <w:gridSpan w:val="8"/>
            <w:shd w:val="clear" w:color="auto" w:fill="auto"/>
            <w:vAlign w:val="bottom"/>
          </w:tcPr>
          <w:p w14:paraId="47CEC611" w14:textId="77777777" w:rsidR="00C9238F" w:rsidRPr="00C9238F" w:rsidRDefault="00C9238F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795844" w:rsidRPr="00C9238F" w14:paraId="0BBABC75" w14:textId="77777777" w:rsidTr="00795844">
        <w:tc>
          <w:tcPr>
            <w:tcW w:w="698" w:type="pct"/>
            <w:gridSpan w:val="2"/>
            <w:vAlign w:val="bottom"/>
          </w:tcPr>
          <w:p w14:paraId="7D0606F9" w14:textId="19A0E5D1" w:rsidR="00C9238F" w:rsidRDefault="00795844" w:rsidP="00576892">
            <w:pPr>
              <w:spacing w:before="240"/>
            </w:pPr>
            <w:r>
              <w:t>Job Title</w:t>
            </w:r>
          </w:p>
        </w:tc>
        <w:tc>
          <w:tcPr>
            <w:tcW w:w="4302" w:type="pct"/>
            <w:gridSpan w:val="6"/>
            <w:tcBorders>
              <w:bottom w:val="single" w:sz="4" w:space="0" w:color="auto"/>
            </w:tcBorders>
            <w:vAlign w:val="bottom"/>
          </w:tcPr>
          <w:p w14:paraId="6B468720" w14:textId="4C9D32A8" w:rsidR="00C9238F" w:rsidRDefault="00C9238F" w:rsidP="00576892">
            <w:pPr>
              <w:spacing w:before="240"/>
            </w:pPr>
          </w:p>
        </w:tc>
      </w:tr>
      <w:tr w:rsidR="00C9238F" w:rsidRPr="00C9238F" w14:paraId="477F03AF" w14:textId="77777777" w:rsidTr="00795844">
        <w:trPr>
          <w:trHeight w:val="576"/>
        </w:trPr>
        <w:tc>
          <w:tcPr>
            <w:tcW w:w="5000" w:type="pct"/>
            <w:gridSpan w:val="8"/>
            <w:vAlign w:val="bottom"/>
          </w:tcPr>
          <w:p w14:paraId="15DC824A" w14:textId="5C86BB6B" w:rsidR="00C9238F" w:rsidRPr="00C9238F" w:rsidRDefault="00795844" w:rsidP="00795844">
            <w:pPr>
              <w:ind w:hanging="15"/>
            </w:pPr>
            <w:r>
              <w:t>Job Details:</w:t>
            </w:r>
          </w:p>
        </w:tc>
      </w:tr>
      <w:tr w:rsidR="00795844" w:rsidRPr="00C9238F" w14:paraId="41355F93" w14:textId="77777777" w:rsidTr="00795844">
        <w:tc>
          <w:tcPr>
            <w:tcW w:w="1303" w:type="pct"/>
            <w:gridSpan w:val="3"/>
            <w:vAlign w:val="bottom"/>
          </w:tcPr>
          <w:p w14:paraId="6EBD3041" w14:textId="385D41FA" w:rsidR="00C9238F" w:rsidRPr="00C9238F" w:rsidRDefault="00795844" w:rsidP="00576892">
            <w:pPr>
              <w:spacing w:before="120"/>
            </w:pPr>
            <w:r w:rsidRPr="00795844">
              <w:rPr>
                <w:szCs w:val="22"/>
              </w:rPr>
              <w:t>Wage range</w:t>
            </w:r>
            <w:r>
              <w:rPr>
                <w:szCs w:val="22"/>
              </w:rPr>
              <w:t xml:space="preserve"> </w:t>
            </w:r>
          </w:p>
        </w:tc>
        <w:tc>
          <w:tcPr>
            <w:tcW w:w="3697" w:type="pct"/>
            <w:gridSpan w:val="5"/>
            <w:tcBorders>
              <w:bottom w:val="single" w:sz="4" w:space="0" w:color="auto"/>
            </w:tcBorders>
            <w:vAlign w:val="bottom"/>
          </w:tcPr>
          <w:p w14:paraId="6AF12C17" w14:textId="77777777" w:rsidR="00C9238F" w:rsidRPr="00C9238F" w:rsidRDefault="00C9238F" w:rsidP="00576892">
            <w:pPr>
              <w:spacing w:before="120"/>
            </w:pPr>
          </w:p>
        </w:tc>
      </w:tr>
      <w:tr w:rsidR="00795844" w:rsidRPr="00C9238F" w14:paraId="091CDDBC" w14:textId="77777777" w:rsidTr="00795844">
        <w:tc>
          <w:tcPr>
            <w:tcW w:w="1303" w:type="pct"/>
            <w:gridSpan w:val="3"/>
            <w:vAlign w:val="bottom"/>
          </w:tcPr>
          <w:p w14:paraId="37A04F90" w14:textId="08826B72" w:rsidR="00C9238F" w:rsidRPr="00C9238F" w:rsidRDefault="00795844" w:rsidP="00795844">
            <w:pPr>
              <w:spacing w:before="120"/>
              <w:rPr>
                <w:sz w:val="36"/>
              </w:rPr>
            </w:pPr>
            <w:r w:rsidRPr="00795844">
              <w:rPr>
                <w:szCs w:val="22"/>
              </w:rPr>
              <w:t>Benefits</w:t>
            </w:r>
            <w:r>
              <w:rPr>
                <w:szCs w:val="22"/>
              </w:rPr>
              <w:t xml:space="preserve"> </w:t>
            </w:r>
          </w:p>
        </w:tc>
        <w:tc>
          <w:tcPr>
            <w:tcW w:w="3697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C1913E4" w14:textId="77777777" w:rsidR="00C9238F" w:rsidRPr="00C9238F" w:rsidRDefault="00C9238F" w:rsidP="00576892">
            <w:pPr>
              <w:spacing w:before="120"/>
            </w:pPr>
          </w:p>
        </w:tc>
      </w:tr>
      <w:tr w:rsidR="00795844" w:rsidRPr="00C9238F" w14:paraId="785A2839" w14:textId="77777777" w:rsidTr="00795844">
        <w:tc>
          <w:tcPr>
            <w:tcW w:w="1303" w:type="pct"/>
            <w:gridSpan w:val="3"/>
            <w:vAlign w:val="bottom"/>
          </w:tcPr>
          <w:p w14:paraId="337328D9" w14:textId="155CC187" w:rsidR="00C9238F" w:rsidRPr="00C9238F" w:rsidRDefault="00795844" w:rsidP="00576892">
            <w:pPr>
              <w:spacing w:before="120"/>
              <w:ind w:left="698" w:hanging="698"/>
            </w:pPr>
            <w:r>
              <w:t>Description</w:t>
            </w:r>
          </w:p>
        </w:tc>
        <w:tc>
          <w:tcPr>
            <w:tcW w:w="3697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3F2E578" w14:textId="77777777" w:rsidR="00C9238F" w:rsidRPr="00C9238F" w:rsidRDefault="00C9238F" w:rsidP="00576892">
            <w:pPr>
              <w:spacing w:before="120"/>
            </w:pPr>
          </w:p>
        </w:tc>
      </w:tr>
      <w:tr w:rsidR="00795844" w:rsidRPr="00C9238F" w14:paraId="55E73F16" w14:textId="77777777" w:rsidTr="00795844">
        <w:tc>
          <w:tcPr>
            <w:tcW w:w="1303" w:type="pct"/>
            <w:gridSpan w:val="3"/>
            <w:vAlign w:val="bottom"/>
          </w:tcPr>
          <w:p w14:paraId="35C607AC" w14:textId="2279090C" w:rsidR="00C9238F" w:rsidRPr="00C9238F" w:rsidRDefault="00C9238F" w:rsidP="00576892">
            <w:pPr>
              <w:spacing w:before="120"/>
              <w:ind w:left="698"/>
            </w:pPr>
          </w:p>
        </w:tc>
        <w:tc>
          <w:tcPr>
            <w:tcW w:w="3697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92119CB" w14:textId="276D34AE" w:rsidR="008C2FB4" w:rsidRPr="00C9238F" w:rsidRDefault="008C2FB4" w:rsidP="00576892">
            <w:pPr>
              <w:spacing w:before="120"/>
            </w:pPr>
          </w:p>
        </w:tc>
      </w:tr>
      <w:tr w:rsidR="008C2FB4" w:rsidRPr="00C9238F" w14:paraId="03AAD3EE" w14:textId="77777777" w:rsidTr="00795844">
        <w:tc>
          <w:tcPr>
            <w:tcW w:w="1303" w:type="pct"/>
            <w:gridSpan w:val="3"/>
            <w:vAlign w:val="bottom"/>
          </w:tcPr>
          <w:p w14:paraId="43A7903F" w14:textId="77777777" w:rsidR="008C2FB4" w:rsidRPr="00C9238F" w:rsidRDefault="008C2FB4" w:rsidP="008C2FB4">
            <w:pPr>
              <w:spacing w:before="120"/>
            </w:pPr>
          </w:p>
        </w:tc>
        <w:tc>
          <w:tcPr>
            <w:tcW w:w="3697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E559110" w14:textId="77777777" w:rsidR="008C2FB4" w:rsidRPr="00C9238F" w:rsidRDefault="008C2FB4" w:rsidP="00576892">
            <w:pPr>
              <w:spacing w:before="120"/>
            </w:pPr>
          </w:p>
        </w:tc>
      </w:tr>
      <w:tr w:rsidR="00795844" w:rsidRPr="00C9238F" w14:paraId="39B2361E" w14:textId="77777777" w:rsidTr="00795844">
        <w:tc>
          <w:tcPr>
            <w:tcW w:w="1303" w:type="pct"/>
            <w:gridSpan w:val="3"/>
            <w:vAlign w:val="bottom"/>
          </w:tcPr>
          <w:p w14:paraId="236C0DA1" w14:textId="3D94D04E" w:rsidR="00C9238F" w:rsidRPr="00C9238F" w:rsidRDefault="00795844" w:rsidP="00576892">
            <w:pPr>
              <w:spacing w:before="120"/>
              <w:ind w:left="698" w:hanging="698"/>
              <w:rPr>
                <w:sz w:val="36"/>
              </w:rPr>
            </w:pPr>
            <w:r w:rsidRPr="00795844">
              <w:rPr>
                <w:szCs w:val="22"/>
              </w:rPr>
              <w:t>Requirements</w:t>
            </w:r>
          </w:p>
        </w:tc>
        <w:tc>
          <w:tcPr>
            <w:tcW w:w="3697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3539CC7" w14:textId="77777777" w:rsidR="00C9238F" w:rsidRPr="00C9238F" w:rsidRDefault="00C9238F" w:rsidP="00576892">
            <w:pPr>
              <w:spacing w:before="120"/>
            </w:pPr>
          </w:p>
        </w:tc>
      </w:tr>
      <w:tr w:rsidR="00795844" w:rsidRPr="00C9238F" w14:paraId="1CF4E218" w14:textId="77777777" w:rsidTr="00795844">
        <w:tc>
          <w:tcPr>
            <w:tcW w:w="1303" w:type="pct"/>
            <w:gridSpan w:val="3"/>
            <w:vAlign w:val="bottom"/>
          </w:tcPr>
          <w:p w14:paraId="1A3371AF" w14:textId="77777777" w:rsidR="00795844" w:rsidRPr="00795844" w:rsidRDefault="00795844" w:rsidP="00576892">
            <w:pPr>
              <w:spacing w:before="120"/>
              <w:ind w:left="698" w:hanging="698"/>
              <w:rPr>
                <w:szCs w:val="22"/>
              </w:rPr>
            </w:pPr>
          </w:p>
        </w:tc>
        <w:tc>
          <w:tcPr>
            <w:tcW w:w="3697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29D05D0" w14:textId="77777777" w:rsidR="00795844" w:rsidRPr="00C9238F" w:rsidRDefault="00795844" w:rsidP="00576892">
            <w:pPr>
              <w:spacing w:before="120"/>
            </w:pPr>
          </w:p>
        </w:tc>
      </w:tr>
      <w:tr w:rsidR="00795844" w:rsidRPr="00C9238F" w14:paraId="1094762E" w14:textId="77777777" w:rsidTr="00795844">
        <w:tc>
          <w:tcPr>
            <w:tcW w:w="3505" w:type="pct"/>
            <w:gridSpan w:val="6"/>
            <w:vAlign w:val="bottom"/>
          </w:tcPr>
          <w:p w14:paraId="5B5EEF20" w14:textId="77777777" w:rsidR="00795844" w:rsidRDefault="00795844" w:rsidP="00576892">
            <w:pPr>
              <w:spacing w:before="240"/>
            </w:pPr>
          </w:p>
          <w:p w14:paraId="1F7D4CD6" w14:textId="238459A3" w:rsidR="00C9238F" w:rsidRDefault="008C2FB4" w:rsidP="00576892">
            <w:pPr>
              <w:spacing w:before="240"/>
            </w:pPr>
            <w:r>
              <w:t xml:space="preserve">Please </w:t>
            </w:r>
            <w:r w:rsidR="00795844">
              <w:t xml:space="preserve">email </w:t>
            </w:r>
            <w:r>
              <w:t>this form</w:t>
            </w:r>
            <w:r w:rsidR="00795844">
              <w:t xml:space="preserve"> to </w:t>
            </w:r>
            <w:r w:rsidR="00795844" w:rsidRPr="00795844">
              <w:rPr>
                <w:i/>
                <w:iCs/>
                <w:color w:val="154F77" w:themeColor="accent2" w:themeTint="E6"/>
                <w:u w:val="single"/>
              </w:rPr>
              <w:t>purnia.burke@yubacoe.k12.ca.us</w:t>
            </w:r>
          </w:p>
        </w:tc>
        <w:tc>
          <w:tcPr>
            <w:tcW w:w="1495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4F971EE" w14:textId="77777777" w:rsidR="00C9238F" w:rsidRDefault="00C9238F" w:rsidP="00576892">
            <w:pPr>
              <w:spacing w:before="240"/>
            </w:pPr>
          </w:p>
        </w:tc>
      </w:tr>
      <w:tr w:rsidR="00795844" w:rsidRPr="00C9238F" w14:paraId="4E0FF0B9" w14:textId="77777777" w:rsidTr="00795844">
        <w:tc>
          <w:tcPr>
            <w:tcW w:w="1661" w:type="pct"/>
            <w:gridSpan w:val="4"/>
            <w:vAlign w:val="bottom"/>
          </w:tcPr>
          <w:p w14:paraId="18C45DFD" w14:textId="04DCD893" w:rsidR="00C9238F" w:rsidRPr="00C9238F" w:rsidRDefault="008C2FB4" w:rsidP="00576892">
            <w:r>
              <w:t>For CalJOBS Registration: Companies legal name:</w:t>
            </w:r>
          </w:p>
        </w:tc>
        <w:tc>
          <w:tcPr>
            <w:tcW w:w="3339" w:type="pct"/>
            <w:gridSpan w:val="4"/>
            <w:tcBorders>
              <w:bottom w:val="single" w:sz="4" w:space="0" w:color="auto"/>
            </w:tcBorders>
            <w:vAlign w:val="bottom"/>
          </w:tcPr>
          <w:p w14:paraId="4056693C" w14:textId="77777777" w:rsidR="00C9238F" w:rsidRPr="00C9238F" w:rsidRDefault="00C9238F" w:rsidP="00576892">
            <w:pPr>
              <w:spacing w:before="240"/>
            </w:pPr>
          </w:p>
        </w:tc>
      </w:tr>
      <w:tr w:rsidR="00795844" w:rsidRPr="00C9238F" w14:paraId="2BCFB28C" w14:textId="77777777" w:rsidTr="00795844">
        <w:tc>
          <w:tcPr>
            <w:tcW w:w="329" w:type="pct"/>
            <w:vAlign w:val="bottom"/>
          </w:tcPr>
          <w:p w14:paraId="5492BF73" w14:textId="77777777" w:rsidR="008B0E32" w:rsidRPr="00C9238F" w:rsidRDefault="008B0E32" w:rsidP="00576892">
            <w:pPr>
              <w:spacing w:before="480"/>
            </w:pPr>
            <w:r w:rsidRPr="00C9238F">
              <w:rPr>
                <w:sz w:val="36"/>
              </w:rPr>
              <w:sym w:font="Wingdings 2" w:char="F0A3"/>
            </w:r>
          </w:p>
        </w:tc>
        <w:tc>
          <w:tcPr>
            <w:tcW w:w="4671" w:type="pct"/>
            <w:gridSpan w:val="7"/>
            <w:vAlign w:val="bottom"/>
          </w:tcPr>
          <w:p w14:paraId="1CC77B3E" w14:textId="05DB6A14" w:rsidR="00795844" w:rsidRPr="00C9238F" w:rsidRDefault="00795844" w:rsidP="00576892">
            <w:r>
              <w:t>Our State Employment Identification Number (EIN) is: ___________________________</w:t>
            </w:r>
          </w:p>
        </w:tc>
      </w:tr>
    </w:tbl>
    <w:p w14:paraId="5A01611A" w14:textId="4D8128D4" w:rsidR="00C9238F" w:rsidRDefault="00C9238F" w:rsidP="00AF6BFE">
      <w:pPr>
        <w:pStyle w:val="NoSpacing"/>
      </w:pPr>
    </w:p>
    <w:p w14:paraId="6F082341" w14:textId="77777777" w:rsidR="00795844" w:rsidRPr="00003212" w:rsidRDefault="00795844" w:rsidP="00AF6BFE">
      <w:pPr>
        <w:pStyle w:val="NoSpacing"/>
      </w:pPr>
    </w:p>
    <w:sectPr w:rsidR="00795844" w:rsidRPr="00003212" w:rsidSect="00795844">
      <w:headerReference w:type="default" r:id="rId10"/>
      <w:footerReference w:type="default" r:id="rId11"/>
      <w:pgSz w:w="12240" w:h="15840"/>
      <w:pgMar w:top="720" w:right="720" w:bottom="720" w:left="72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F9184A" w14:textId="77777777" w:rsidR="005B4841" w:rsidRDefault="005B4841" w:rsidP="00C9238F">
      <w:pPr>
        <w:spacing w:after="0" w:line="240" w:lineRule="auto"/>
      </w:pPr>
      <w:r>
        <w:separator/>
      </w:r>
    </w:p>
  </w:endnote>
  <w:endnote w:type="continuationSeparator" w:id="0">
    <w:p w14:paraId="520A5F5B" w14:textId="77777777" w:rsidR="005B4841" w:rsidRDefault="005B4841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2202E3A-4886-42B7-962A-0F58BE25A211}"/>
    <w:embedBold r:id="rId2" w:fontKey="{4AB77DA1-956B-4FF5-9B5A-EEF390F50451}"/>
    <w:embedItalic r:id="rId3" w:fontKey="{D7FA8D49-748E-4433-A3F0-3DE14F70CAD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A34CB4CD-9458-468D-AB23-FA2C13814702}"/>
    <w:embedBold r:id="rId5" w:fontKey="{FFC4A950-9C84-4F15-B8EB-108AAD9DB88E}"/>
    <w:embedItalic r:id="rId6" w:fontKey="{8FB28023-76AB-442B-888E-366C4EBFF73E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DA2BEB64-EB5B-45EE-BF44-FB66A868513D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8" w:fontKey="{31CE88CF-A5ED-46DF-A617-1B46EA4E432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4E6C4DC3" w14:textId="77777777" w:rsidTr="00C4167A">
      <w:tc>
        <w:tcPr>
          <w:tcW w:w="4675" w:type="dxa"/>
          <w:vAlign w:val="center"/>
        </w:tcPr>
        <w:p w14:paraId="0C7C0D3E" w14:textId="67166FD3" w:rsidR="00003212" w:rsidRPr="00003212" w:rsidRDefault="004117E5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 w:rsidRPr="00C81E90">
            <w:rPr>
              <w:noProof/>
            </w:rPr>
            <w:drawing>
              <wp:anchor distT="0" distB="0" distL="114300" distR="114300" simplePos="0" relativeHeight="251662336" behindDoc="1" locked="0" layoutInCell="1" allowOverlap="1" wp14:anchorId="206F6B68" wp14:editId="7F294A28">
                <wp:simplePos x="0" y="0"/>
                <wp:positionH relativeFrom="margin">
                  <wp:posOffset>-152400</wp:posOffset>
                </wp:positionH>
                <wp:positionV relativeFrom="paragraph">
                  <wp:posOffset>-320040</wp:posOffset>
                </wp:positionV>
                <wp:extent cx="756285" cy="726440"/>
                <wp:effectExtent l="0" t="0" r="5715" b="0"/>
                <wp:wrapNone/>
                <wp:docPr id="1" name="Picture 1" descr="O:\LOGO'S &amp; LETTERHEADS\One Stop\One Stop Logo- Yuba County Wht Bckgrd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O:\LOGO'S &amp; LETTERHEADS\One Stop\One Stop Logo- Yuba County Wht Bckgrd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6285" cy="726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675" w:type="dxa"/>
          <w:vAlign w:val="center"/>
        </w:tcPr>
        <w:p w14:paraId="0E14C8E9" w14:textId="3E8A2465" w:rsidR="00003212" w:rsidRPr="00003212" w:rsidRDefault="00003212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2BF017BE" w14:textId="333CE55F" w:rsidR="00576892" w:rsidRPr="00003212" w:rsidRDefault="004117E5" w:rsidP="004117E5">
    <w:pPr>
      <w:pStyle w:val="NoSpacing"/>
      <w:tabs>
        <w:tab w:val="left" w:pos="3731"/>
      </w:tabs>
    </w:pPr>
    <w:r>
      <w:rPr>
        <w:noProof/>
      </w:rPr>
      <w:drawing>
        <wp:anchor distT="0" distB="0" distL="114300" distR="114300" simplePos="0" relativeHeight="251663360" behindDoc="1" locked="0" layoutInCell="1" allowOverlap="1" wp14:anchorId="1CC4BC32" wp14:editId="4839E5EC">
          <wp:simplePos x="0" y="0"/>
          <wp:positionH relativeFrom="column">
            <wp:posOffset>748146</wp:posOffset>
          </wp:positionH>
          <wp:positionV relativeFrom="paragraph">
            <wp:posOffset>-157852</wp:posOffset>
          </wp:positionV>
          <wp:extent cx="931026" cy="391878"/>
          <wp:effectExtent l="0" t="0" r="0" b="8255"/>
          <wp:wrapNone/>
          <wp:docPr id="6" name="Picture 6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1460" cy="396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73909678" wp14:editId="3F9C07DF">
          <wp:simplePos x="0" y="0"/>
          <wp:positionH relativeFrom="column">
            <wp:posOffset>5145520</wp:posOffset>
          </wp:positionH>
          <wp:positionV relativeFrom="paragraph">
            <wp:posOffset>-196272</wp:posOffset>
          </wp:positionV>
          <wp:extent cx="2011968" cy="394431"/>
          <wp:effectExtent l="0" t="0" r="7620" b="571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1968" cy="3944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E17F12" w14:textId="77777777" w:rsidR="005B4841" w:rsidRDefault="005B4841" w:rsidP="00C9238F">
      <w:pPr>
        <w:spacing w:after="0" w:line="240" w:lineRule="auto"/>
      </w:pPr>
      <w:r>
        <w:separator/>
      </w:r>
    </w:p>
  </w:footnote>
  <w:footnote w:type="continuationSeparator" w:id="0">
    <w:p w14:paraId="7D1CE7A4" w14:textId="77777777" w:rsidR="005B4841" w:rsidRDefault="005B4841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884" w:type="dxa"/>
      <w:shd w:val="clear" w:color="auto" w:fill="731F1C" w:themeFill="accent5"/>
      <w:tblLook w:val="04A0" w:firstRow="1" w:lastRow="0" w:firstColumn="1" w:lastColumn="0" w:noHBand="0" w:noVBand="1"/>
    </w:tblPr>
    <w:tblGrid>
      <w:gridCol w:w="300"/>
      <w:gridCol w:w="10584"/>
    </w:tblGrid>
    <w:tr w:rsidR="00795844" w:rsidRPr="00576892" w14:paraId="74A506C2" w14:textId="77777777" w:rsidTr="004117E5">
      <w:trPr>
        <w:trHeight w:val="976"/>
      </w:trPr>
      <w:tc>
        <w:tcPr>
          <w:tcW w:w="300" w:type="dxa"/>
          <w:shd w:val="clear" w:color="auto" w:fill="731F1C" w:themeFill="accent5"/>
          <w:vAlign w:val="center"/>
        </w:tcPr>
        <w:p w14:paraId="5F751DE1" w14:textId="2934450C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</w:p>
      </w:tc>
      <w:tc>
        <w:tcPr>
          <w:tcW w:w="10584" w:type="dxa"/>
          <w:shd w:val="clear" w:color="auto" w:fill="731F1C" w:themeFill="accent5"/>
          <w:vAlign w:val="center"/>
        </w:tcPr>
        <w:p w14:paraId="2B08334E" w14:textId="2DD5D0A6" w:rsidR="00576892" w:rsidRPr="00576892" w:rsidRDefault="004117E5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 xml:space="preserve">Yuba County One Stop                               </w:t>
          </w:r>
          <w:r w:rsidR="00795844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Job Order Form</w:t>
          </w:r>
        </w:p>
      </w:tc>
    </w:tr>
  </w:tbl>
  <w:p w14:paraId="7A012EF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5844"/>
    <w:rsid w:val="00003212"/>
    <w:rsid w:val="00052382"/>
    <w:rsid w:val="0006568A"/>
    <w:rsid w:val="00065A07"/>
    <w:rsid w:val="00076F0F"/>
    <w:rsid w:val="00084253"/>
    <w:rsid w:val="000D1F49"/>
    <w:rsid w:val="001727CA"/>
    <w:rsid w:val="002C56E6"/>
    <w:rsid w:val="002D3238"/>
    <w:rsid w:val="00361E11"/>
    <w:rsid w:val="003F0847"/>
    <w:rsid w:val="0040090B"/>
    <w:rsid w:val="004117E5"/>
    <w:rsid w:val="0046302A"/>
    <w:rsid w:val="00487D2D"/>
    <w:rsid w:val="004D5D62"/>
    <w:rsid w:val="004E5717"/>
    <w:rsid w:val="005112D0"/>
    <w:rsid w:val="00576892"/>
    <w:rsid w:val="00577E06"/>
    <w:rsid w:val="005A3BF7"/>
    <w:rsid w:val="005B4841"/>
    <w:rsid w:val="005F2035"/>
    <w:rsid w:val="005F7990"/>
    <w:rsid w:val="0063739C"/>
    <w:rsid w:val="00770F25"/>
    <w:rsid w:val="00795844"/>
    <w:rsid w:val="007A35A8"/>
    <w:rsid w:val="007B0A85"/>
    <w:rsid w:val="007C6A52"/>
    <w:rsid w:val="0082043E"/>
    <w:rsid w:val="00897670"/>
    <w:rsid w:val="008B0E32"/>
    <w:rsid w:val="008C2FB4"/>
    <w:rsid w:val="008E203A"/>
    <w:rsid w:val="0091229C"/>
    <w:rsid w:val="00920221"/>
    <w:rsid w:val="00940E73"/>
    <w:rsid w:val="0098597D"/>
    <w:rsid w:val="009F619A"/>
    <w:rsid w:val="009F6DDE"/>
    <w:rsid w:val="00A1613A"/>
    <w:rsid w:val="00A370A8"/>
    <w:rsid w:val="00AF6BFE"/>
    <w:rsid w:val="00BD4753"/>
    <w:rsid w:val="00BD5CB1"/>
    <w:rsid w:val="00BE62EE"/>
    <w:rsid w:val="00C003BA"/>
    <w:rsid w:val="00C26236"/>
    <w:rsid w:val="00C46878"/>
    <w:rsid w:val="00C9238F"/>
    <w:rsid w:val="00C96307"/>
    <w:rsid w:val="00CB4A51"/>
    <w:rsid w:val="00CD4532"/>
    <w:rsid w:val="00CD47B0"/>
    <w:rsid w:val="00CE6104"/>
    <w:rsid w:val="00CE7918"/>
    <w:rsid w:val="00D16163"/>
    <w:rsid w:val="00DB3FAD"/>
    <w:rsid w:val="00E61C09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CD320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urnia.burke\AppData\Roaming\Microsoft\Templates\Cash%20dona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ACFD9DE5D264121A7F272350B0C7B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058CBF-2AA8-4B4A-B603-784637719937}"/>
      </w:docPartPr>
      <w:docPartBody>
        <w:p w:rsidR="00000000" w:rsidRDefault="00F8549F">
          <w:pPr>
            <w:pStyle w:val="2ACFD9DE5D264121A7F272350B0C7BAF"/>
          </w:pPr>
          <w:r w:rsidRPr="00576892">
            <w:t>Address</w:t>
          </w:r>
        </w:p>
      </w:docPartBody>
    </w:docPart>
    <w:docPart>
      <w:docPartPr>
        <w:name w:val="89F1BEF5799847D2986D38BF2D23B5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8EB398-610F-45A7-AE8A-2DCA35CC8FFA}"/>
      </w:docPartPr>
      <w:docPartBody>
        <w:p w:rsidR="00000000" w:rsidRDefault="00F8549F">
          <w:pPr>
            <w:pStyle w:val="89F1BEF5799847D2986D38BF2D23B5F5"/>
          </w:pPr>
          <w:r w:rsidRPr="00576892">
            <w:t>City/State/Zip</w:t>
          </w:r>
        </w:p>
      </w:docPartBody>
    </w:docPart>
    <w:docPart>
      <w:docPartPr>
        <w:name w:val="FAFBA6DBA2A2489989A57DDCF91314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DFDE2B-24D4-4B81-98C1-8F70845B7E7E}"/>
      </w:docPartPr>
      <w:docPartBody>
        <w:p w:rsidR="00000000" w:rsidRDefault="00F8549F">
          <w:pPr>
            <w:pStyle w:val="FAFBA6DBA2A2489989A57DDCF9131405"/>
          </w:pPr>
          <w:r>
            <w:t>Cell</w:t>
          </w:r>
          <w:r w:rsidRPr="0090596C">
            <w:t xml:space="preserve"> Phone</w:t>
          </w:r>
        </w:p>
      </w:docPartBody>
    </w:docPart>
    <w:docPart>
      <w:docPartPr>
        <w:name w:val="6FDF01683C464A168F9E94436E7DE2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84476F-7192-4E8D-8A37-A2727C72F1B2}"/>
      </w:docPartPr>
      <w:docPartBody>
        <w:p w:rsidR="00000000" w:rsidRDefault="00F8549F">
          <w:pPr>
            <w:pStyle w:val="6FDF01683C464A168F9E94436E7DE282"/>
          </w:pPr>
          <w:r w:rsidRPr="00576892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549F"/>
    <w:rsid w:val="00F85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CF0F031D34C423D9308FDAC3A03004F">
    <w:name w:val="6CF0F031D34C423D9308FDAC3A03004F"/>
  </w:style>
  <w:style w:type="paragraph" w:customStyle="1" w:styleId="BDB68ACD5AD143378ABE6B81BD06AF65">
    <w:name w:val="BDB68ACD5AD143378ABE6B81BD06AF65"/>
  </w:style>
  <w:style w:type="paragraph" w:customStyle="1" w:styleId="2ACFD9DE5D264121A7F272350B0C7BAF">
    <w:name w:val="2ACFD9DE5D264121A7F272350B0C7BAF"/>
  </w:style>
  <w:style w:type="paragraph" w:customStyle="1" w:styleId="89F1BEF5799847D2986D38BF2D23B5F5">
    <w:name w:val="89F1BEF5799847D2986D38BF2D23B5F5"/>
  </w:style>
  <w:style w:type="paragraph" w:customStyle="1" w:styleId="E92A6F4910934862B0AF7FE5109B1E11">
    <w:name w:val="E92A6F4910934862B0AF7FE5109B1E11"/>
  </w:style>
  <w:style w:type="paragraph" w:customStyle="1" w:styleId="FAFBA6DBA2A2489989A57DDCF9131405">
    <w:name w:val="FAFBA6DBA2A2489989A57DDCF9131405"/>
  </w:style>
  <w:style w:type="paragraph" w:customStyle="1" w:styleId="6FDF01683C464A168F9E94436E7DE282">
    <w:name w:val="6FDF01683C464A168F9E94436E7DE282"/>
  </w:style>
  <w:style w:type="paragraph" w:customStyle="1" w:styleId="8BD4B019283B467AA887E5F72F22AD69">
    <w:name w:val="8BD4B019283B467AA887E5F72F22AD69"/>
  </w:style>
  <w:style w:type="paragraph" w:customStyle="1" w:styleId="4F538F262C1B47C586AEB287465F5CE0">
    <w:name w:val="4F538F262C1B47C586AEB287465F5CE0"/>
  </w:style>
  <w:style w:type="paragraph" w:customStyle="1" w:styleId="4DA1959405D4428DB4A55559496350F6">
    <w:name w:val="4DA1959405D4428DB4A55559496350F6"/>
  </w:style>
  <w:style w:type="paragraph" w:customStyle="1" w:styleId="C559CFE499F54FC9897D99DD4E4F7B4D">
    <w:name w:val="C559CFE499F54FC9897D99DD4E4F7B4D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2CBF79ADFCED4F77B5245A0C8EAEFB59">
    <w:name w:val="2CBF79ADFCED4F77B5245A0C8EAEFB59"/>
  </w:style>
  <w:style w:type="paragraph" w:customStyle="1" w:styleId="38584541ECBC4DCCB50866E02F7CD6EE">
    <w:name w:val="38584541ECBC4DCCB50866E02F7CD6EE"/>
  </w:style>
  <w:style w:type="paragraph" w:customStyle="1" w:styleId="70C6079031CD40F7B9C242D7A799AAB4">
    <w:name w:val="70C6079031CD40F7B9C242D7A799AAB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1</Pages>
  <Words>59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2022-03-01T17:27:00Z</dcterms:created>
  <dcterms:modified xsi:type="dcterms:W3CDTF">2022-03-01T21:34:00Z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